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2BC" w:rsidRPr="00D14833" w:rsidRDefault="00C821A3" w:rsidP="00012754">
      <w:pPr>
        <w:jc w:val="center"/>
        <w:rPr>
          <w:rFonts w:ascii="Garamond" w:hAnsi="Garamond"/>
          <w:smallCaps/>
          <w:color w:val="1C1C1C"/>
        </w:rPr>
      </w:pPr>
      <w:r>
        <w:rPr>
          <w:noProof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2400300</wp:posOffset>
            </wp:positionH>
            <wp:positionV relativeFrom="paragraph">
              <wp:posOffset>-114300</wp:posOffset>
            </wp:positionV>
            <wp:extent cx="80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086" y="21200"/>
                <wp:lineTo x="21086" y="0"/>
                <wp:lineTo x="0" y="0"/>
              </wp:wrapPolygon>
            </wp:wrapTight>
            <wp:docPr id="1" name="Bild 2" descr="6D12C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6D12CB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09" r="14012" b="145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3526" w:rsidRPr="00D14833">
        <w:rPr>
          <w:rFonts w:ascii="Garamond" w:hAnsi="Garamond"/>
          <w:smallCaps/>
          <w:color w:val="1C1C1C"/>
        </w:rPr>
        <w:t>Prof. Dr. Konrad Glas</w:t>
      </w:r>
      <w:r w:rsidR="00E43526" w:rsidRPr="00D14833">
        <w:rPr>
          <w:rFonts w:ascii="Garamond" w:hAnsi="Garamond"/>
          <w:smallCaps/>
          <w:color w:val="1C1C1C"/>
        </w:rPr>
        <w:tab/>
      </w:r>
      <w:r w:rsidR="00D14833" w:rsidRPr="00D14833">
        <w:rPr>
          <w:rFonts w:ascii="Garamond" w:hAnsi="Garamond"/>
          <w:smallCaps/>
          <w:color w:val="1C1C1C"/>
        </w:rPr>
        <w:tab/>
      </w:r>
      <w:r w:rsidR="00342A7E">
        <w:rPr>
          <w:rFonts w:ascii="Garamond" w:hAnsi="Garamond"/>
          <w:smallCaps/>
          <w:color w:val="1C1C1C"/>
        </w:rPr>
        <w:t xml:space="preserve">     </w:t>
      </w:r>
      <w:r w:rsidR="000C4A1B">
        <w:rPr>
          <w:rFonts w:ascii="Garamond" w:hAnsi="Garamond"/>
          <w:smallCaps/>
          <w:color w:val="1C1C1C"/>
        </w:rPr>
        <w:t>P</w:t>
      </w:r>
      <w:r w:rsidR="00E43526" w:rsidRPr="00D14833">
        <w:rPr>
          <w:rFonts w:ascii="Garamond" w:hAnsi="Garamond"/>
          <w:smallCaps/>
          <w:color w:val="1C1C1C"/>
        </w:rPr>
        <w:t>assau, den</w:t>
      </w:r>
      <w:r w:rsidR="000C4A1B">
        <w:rPr>
          <w:rFonts w:ascii="Garamond" w:hAnsi="Garamond"/>
          <w:smallCaps/>
          <w:color w:val="1C1C1C"/>
        </w:rPr>
        <w:t xml:space="preserve"> </w:t>
      </w:r>
      <w:r w:rsidR="0034567B">
        <w:rPr>
          <w:rFonts w:ascii="Garamond" w:hAnsi="Garamond"/>
          <w:smallCaps/>
          <w:color w:val="1C1C1C"/>
        </w:rPr>
        <w:t>19.08.2018</w:t>
      </w:r>
    </w:p>
    <w:p w:rsidR="00E43526" w:rsidRPr="00D14833" w:rsidRDefault="00E43526">
      <w:pPr>
        <w:rPr>
          <w:rFonts w:ascii="Garamond" w:hAnsi="Garamond"/>
          <w:smallCaps/>
          <w:color w:val="1C1C1C"/>
        </w:rPr>
      </w:pPr>
      <w:r w:rsidRPr="00D14833">
        <w:rPr>
          <w:rFonts w:ascii="Garamond" w:hAnsi="Garamond"/>
          <w:smallCaps/>
          <w:color w:val="1C1C1C"/>
        </w:rPr>
        <w:t>Mariahilfberg 16</w:t>
      </w:r>
    </w:p>
    <w:p w:rsidR="00E43526" w:rsidRPr="00D14833" w:rsidRDefault="00E43526">
      <w:pPr>
        <w:rPr>
          <w:rFonts w:ascii="Garamond" w:hAnsi="Garamond"/>
          <w:smallCaps/>
          <w:color w:val="1C1C1C"/>
        </w:rPr>
      </w:pPr>
      <w:r w:rsidRPr="00D14833">
        <w:rPr>
          <w:rFonts w:ascii="Garamond" w:hAnsi="Garamond"/>
          <w:smallCaps/>
          <w:color w:val="1C1C1C"/>
        </w:rPr>
        <w:t>94032 Passau</w:t>
      </w:r>
    </w:p>
    <w:p w:rsidR="002F7737" w:rsidRPr="002F7737" w:rsidRDefault="00E43526">
      <w:pPr>
        <w:rPr>
          <w:rFonts w:ascii="Garamond" w:hAnsi="Garamond"/>
          <w:smallCaps/>
          <w:color w:val="1C1C1C"/>
        </w:rPr>
      </w:pPr>
      <w:r w:rsidRPr="002F7737">
        <w:rPr>
          <w:rFonts w:ascii="Garamond" w:hAnsi="Garamond"/>
          <w:smallCaps/>
          <w:color w:val="1C1C1C"/>
        </w:rPr>
        <w:t xml:space="preserve">Tel: </w:t>
      </w:r>
      <w:smartTag w:uri="urn:schemas-microsoft-com:office:smarttags" w:element="phone">
        <w:smartTagPr>
          <w:attr w:uri="urn:schemas-microsoft-com:office:office" w:name="ls" w:val="trans"/>
        </w:smartTagPr>
        <w:r w:rsidRPr="002F7737">
          <w:rPr>
            <w:rFonts w:ascii="Garamond" w:hAnsi="Garamond"/>
            <w:smallCaps/>
            <w:color w:val="1C1C1C"/>
          </w:rPr>
          <w:t>0049-851-34558</w:t>
        </w:r>
      </w:smartTag>
    </w:p>
    <w:p w:rsidR="002F7737" w:rsidRDefault="002F7737" w:rsidP="002F7737">
      <w:pPr>
        <w:rPr>
          <w:rFonts w:ascii="Garamond" w:hAnsi="Garamond"/>
          <w:color w:val="808080"/>
        </w:rPr>
      </w:pPr>
      <w:r w:rsidRPr="00D14833">
        <w:rPr>
          <w:rFonts w:ascii="Garamond" w:hAnsi="Garamond"/>
          <w:smallCaps/>
          <w:color w:val="1C1C1C"/>
        </w:rPr>
        <w:t>E-mail:</w:t>
      </w:r>
      <w:r w:rsidRPr="00E43526">
        <w:rPr>
          <w:rFonts w:ascii="Garamond" w:hAnsi="Garamond"/>
          <w:smallCaps/>
          <w:color w:val="808080"/>
        </w:rPr>
        <w:t xml:space="preserve"> </w:t>
      </w:r>
      <w:hyperlink r:id="rId7" w:history="1">
        <w:r w:rsidRPr="003B523C">
          <w:rPr>
            <w:rStyle w:val="Hyperlink"/>
            <w:rFonts w:ascii="Garamond" w:hAnsi="Garamond"/>
          </w:rPr>
          <w:t>ok-glas@gmx.de</w:t>
        </w:r>
      </w:hyperlink>
    </w:p>
    <w:p w:rsidR="002F7737" w:rsidRDefault="002F7737">
      <w:pPr>
        <w:rPr>
          <w:rFonts w:ascii="Garamond" w:hAnsi="Garamond"/>
          <w:smallCaps/>
          <w:color w:val="1C1C1C"/>
        </w:rPr>
      </w:pPr>
    </w:p>
    <w:p w:rsidR="002F7737" w:rsidRPr="002F7737" w:rsidRDefault="002F7737" w:rsidP="002F7737">
      <w:pPr>
        <w:ind w:left="2832"/>
        <w:rPr>
          <w:rFonts w:ascii="Garamond" w:hAnsi="Garamond"/>
          <w:smallCaps/>
          <w:color w:val="1C1C1C"/>
        </w:rPr>
      </w:pPr>
      <w:r>
        <w:rPr>
          <w:rFonts w:ascii="Garamond" w:hAnsi="Garamond"/>
          <w:smallCaps/>
          <w:color w:val="1C1C1C"/>
        </w:rPr>
        <w:t xml:space="preserve">          Rhaetengau Passau</w:t>
      </w:r>
    </w:p>
    <w:p w:rsidR="00E43526" w:rsidRDefault="00E43526">
      <w:pPr>
        <w:rPr>
          <w:rFonts w:ascii="Garamond" w:hAnsi="Garamond"/>
          <w:color w:val="808080"/>
        </w:rPr>
      </w:pPr>
    </w:p>
    <w:p w:rsidR="00077923" w:rsidRPr="00077923" w:rsidRDefault="00077923">
      <w:pPr>
        <w:rPr>
          <w:rFonts w:ascii="Garamond" w:hAnsi="Garamond"/>
        </w:rPr>
      </w:pPr>
    </w:p>
    <w:p w:rsidR="00B739F7" w:rsidRDefault="00B739F7">
      <w:pPr>
        <w:rPr>
          <w:rFonts w:ascii="Garamond" w:hAnsi="Garamond"/>
        </w:rPr>
      </w:pPr>
    </w:p>
    <w:p w:rsidR="00342A7E" w:rsidRDefault="004B06E8" w:rsidP="004D40EC">
      <w:pPr>
        <w:autoSpaceDE w:val="0"/>
        <w:autoSpaceDN w:val="0"/>
        <w:adjustRightInd w:val="0"/>
        <w:jc w:val="center"/>
        <w:rPr>
          <w:rFonts w:ascii="Garamond" w:hAnsi="Garamond" w:cs="Arial"/>
          <w:smallCaps/>
          <w:sz w:val="28"/>
          <w:szCs w:val="28"/>
          <w:u w:val="single"/>
        </w:rPr>
      </w:pPr>
      <w:r w:rsidRPr="00061D7E">
        <w:rPr>
          <w:rFonts w:ascii="Garamond" w:hAnsi="Garamond" w:cs="Arial"/>
          <w:smallCaps/>
          <w:sz w:val="28"/>
          <w:szCs w:val="28"/>
          <w:u w:val="single"/>
        </w:rPr>
        <w:t xml:space="preserve">Einladung zu unserem </w:t>
      </w:r>
      <w:r w:rsidR="00973EB0">
        <w:rPr>
          <w:rFonts w:ascii="Garamond" w:hAnsi="Garamond" w:cs="Arial"/>
          <w:smallCaps/>
          <w:sz w:val="28"/>
          <w:szCs w:val="28"/>
          <w:u w:val="single"/>
        </w:rPr>
        <w:t>2</w:t>
      </w:r>
      <w:r w:rsidRPr="00061D7E">
        <w:rPr>
          <w:rFonts w:ascii="Garamond" w:hAnsi="Garamond" w:cs="Arial"/>
          <w:smallCaps/>
          <w:sz w:val="28"/>
          <w:szCs w:val="28"/>
          <w:u w:val="single"/>
        </w:rPr>
        <w:t xml:space="preserve">. </w:t>
      </w:r>
      <w:proofErr w:type="spellStart"/>
      <w:r w:rsidRPr="00061D7E">
        <w:rPr>
          <w:rFonts w:ascii="Garamond" w:hAnsi="Garamond" w:cs="Arial"/>
          <w:smallCaps/>
          <w:sz w:val="28"/>
          <w:szCs w:val="28"/>
          <w:u w:val="single"/>
        </w:rPr>
        <w:t>Gautag</w:t>
      </w:r>
      <w:proofErr w:type="spellEnd"/>
      <w:r w:rsidRPr="00061D7E">
        <w:rPr>
          <w:rFonts w:ascii="Garamond" w:hAnsi="Garamond" w:cs="Arial"/>
          <w:smallCaps/>
          <w:sz w:val="28"/>
          <w:szCs w:val="28"/>
          <w:u w:val="single"/>
        </w:rPr>
        <w:t xml:space="preserve"> </w:t>
      </w:r>
      <w:r w:rsidR="00400C65">
        <w:rPr>
          <w:rFonts w:ascii="Garamond" w:hAnsi="Garamond" w:cs="Arial"/>
          <w:smallCaps/>
          <w:sz w:val="28"/>
          <w:szCs w:val="28"/>
          <w:u w:val="single"/>
        </w:rPr>
        <w:t>201</w:t>
      </w:r>
      <w:r w:rsidR="0034567B">
        <w:rPr>
          <w:rFonts w:ascii="Garamond" w:hAnsi="Garamond" w:cs="Arial"/>
          <w:smallCaps/>
          <w:sz w:val="28"/>
          <w:szCs w:val="28"/>
          <w:u w:val="single"/>
        </w:rPr>
        <w:t>8</w:t>
      </w:r>
    </w:p>
    <w:p w:rsidR="006C5700" w:rsidRDefault="006C5700" w:rsidP="004D40EC">
      <w:pPr>
        <w:autoSpaceDE w:val="0"/>
        <w:autoSpaceDN w:val="0"/>
        <w:adjustRightInd w:val="0"/>
        <w:jc w:val="center"/>
        <w:rPr>
          <w:rFonts w:ascii="Garamond" w:hAnsi="Garamond" w:cs="Arial"/>
          <w:smallCaps/>
          <w:sz w:val="28"/>
          <w:szCs w:val="28"/>
          <w:u w:val="single"/>
        </w:rPr>
      </w:pPr>
    </w:p>
    <w:p w:rsidR="006C5700" w:rsidRDefault="006C5700" w:rsidP="004D40EC">
      <w:pPr>
        <w:autoSpaceDE w:val="0"/>
        <w:autoSpaceDN w:val="0"/>
        <w:adjustRightInd w:val="0"/>
        <w:jc w:val="center"/>
        <w:rPr>
          <w:rFonts w:ascii="Garamond" w:hAnsi="Garamond" w:cs="Arial"/>
          <w:smallCaps/>
          <w:sz w:val="28"/>
          <w:szCs w:val="28"/>
          <w:u w:val="single"/>
        </w:rPr>
      </w:pPr>
      <w:r>
        <w:rPr>
          <w:rFonts w:ascii="Garamond" w:hAnsi="Garamond" w:cs="Arial"/>
          <w:smallCaps/>
          <w:sz w:val="28"/>
          <w:szCs w:val="28"/>
          <w:u w:val="single"/>
        </w:rPr>
        <w:t>Wahl des Gauobmannes</w:t>
      </w:r>
    </w:p>
    <w:p w:rsidR="006C5700" w:rsidRPr="00061D7E" w:rsidRDefault="006C5700" w:rsidP="004D40EC">
      <w:pPr>
        <w:autoSpaceDE w:val="0"/>
        <w:autoSpaceDN w:val="0"/>
        <w:adjustRightInd w:val="0"/>
        <w:jc w:val="center"/>
        <w:rPr>
          <w:rFonts w:ascii="Garamond" w:hAnsi="Garamond" w:cs="Arial"/>
          <w:smallCaps/>
          <w:sz w:val="28"/>
          <w:szCs w:val="28"/>
          <w:u w:val="single"/>
        </w:rPr>
      </w:pPr>
    </w:p>
    <w:p w:rsidR="006C5700" w:rsidRPr="006C5700" w:rsidRDefault="0034567B" w:rsidP="006C5700">
      <w:pPr>
        <w:autoSpaceDE w:val="0"/>
        <w:autoSpaceDN w:val="0"/>
        <w:adjustRightInd w:val="0"/>
      </w:pPr>
      <w:r>
        <w:t>M</w:t>
      </w:r>
      <w:r w:rsidR="006C5700" w:rsidRPr="006C5700">
        <w:t xml:space="preserve">it diesem Schreiben möchte ich Termin und Ziel unseres 2. </w:t>
      </w:r>
      <w:proofErr w:type="spellStart"/>
      <w:r w:rsidR="006C5700" w:rsidRPr="006C5700">
        <w:t>Gautages</w:t>
      </w:r>
      <w:proofErr w:type="spellEnd"/>
      <w:r w:rsidR="006C5700" w:rsidRPr="006C5700">
        <w:t xml:space="preserve"> </w:t>
      </w:r>
      <w:r w:rsidR="00783EE3">
        <w:t>bekannt geben</w:t>
      </w:r>
      <w:r w:rsidR="006C5700" w:rsidRPr="006C5700">
        <w:t>, bei dem auch die Wahl des Gauobmanns wieder</w:t>
      </w:r>
      <w:r w:rsidR="00783EE3">
        <w:t xml:space="preserve"> </w:t>
      </w:r>
      <w:r w:rsidR="006C5700" w:rsidRPr="006C5700">
        <w:t>einmal fällig ist.</w:t>
      </w:r>
    </w:p>
    <w:p w:rsidR="006C5700" w:rsidRPr="006C5700" w:rsidRDefault="006C5700" w:rsidP="006C5700">
      <w:pPr>
        <w:autoSpaceDE w:val="0"/>
        <w:autoSpaceDN w:val="0"/>
        <w:adjustRightInd w:val="0"/>
      </w:pPr>
    </w:p>
    <w:p w:rsidR="004B06E8" w:rsidRPr="006C5700" w:rsidRDefault="004B06E8" w:rsidP="004B06E8">
      <w:pPr>
        <w:autoSpaceDE w:val="0"/>
        <w:autoSpaceDN w:val="0"/>
        <w:adjustRightInd w:val="0"/>
      </w:pPr>
    </w:p>
    <w:p w:rsidR="00973EB0" w:rsidRDefault="00973EB0" w:rsidP="00973EB0">
      <w:pPr>
        <w:widowControl w:val="0"/>
        <w:autoSpaceDE w:val="0"/>
        <w:autoSpaceDN w:val="0"/>
        <w:adjustRightInd w:val="0"/>
      </w:pPr>
      <w:r w:rsidRPr="006C5700">
        <w:t xml:space="preserve">Zum Ersten: </w:t>
      </w:r>
    </w:p>
    <w:p w:rsidR="003623E7" w:rsidRPr="006C5700" w:rsidRDefault="003623E7" w:rsidP="00973EB0">
      <w:pPr>
        <w:widowControl w:val="0"/>
        <w:autoSpaceDE w:val="0"/>
        <w:autoSpaceDN w:val="0"/>
        <w:adjustRightInd w:val="0"/>
      </w:pPr>
    </w:p>
    <w:p w:rsidR="006C5700" w:rsidRPr="006C5700" w:rsidRDefault="006C5700" w:rsidP="006C5700">
      <w:pPr>
        <w:autoSpaceDE w:val="0"/>
        <w:autoSpaceDN w:val="0"/>
        <w:adjustRightInd w:val="0"/>
      </w:pPr>
      <w:r w:rsidRPr="006C5700">
        <w:t xml:space="preserve">Das Ziel unseres </w:t>
      </w:r>
      <w:proofErr w:type="spellStart"/>
      <w:r w:rsidRPr="006C5700">
        <w:t>Gautages</w:t>
      </w:r>
      <w:proofErr w:type="spellEnd"/>
      <w:r w:rsidRPr="006C5700">
        <w:t xml:space="preserve"> ist d</w:t>
      </w:r>
      <w:r w:rsidR="00012754">
        <w:t>ie</w:t>
      </w:r>
      <w:r w:rsidRPr="006C5700">
        <w:t xml:space="preserve"> </w:t>
      </w:r>
      <w:r w:rsidR="00012754">
        <w:rPr>
          <w:u w:val="single"/>
        </w:rPr>
        <w:t>Universität</w:t>
      </w:r>
      <w:r w:rsidRPr="003623E7">
        <w:rPr>
          <w:u w:val="single"/>
        </w:rPr>
        <w:t xml:space="preserve"> in Passau</w:t>
      </w:r>
      <w:r w:rsidRPr="006C5700">
        <w:t>. Der Vorschlag kam von Bundesbruder Günter Albrecht schon im Rah</w:t>
      </w:r>
      <w:r w:rsidR="00012754">
        <w:t xml:space="preserve">men der Besichtigung der </w:t>
      </w:r>
      <w:proofErr w:type="spellStart"/>
      <w:r w:rsidR="00012754">
        <w:t>Nikola</w:t>
      </w:r>
      <w:r w:rsidRPr="006C5700">
        <w:t>kirche</w:t>
      </w:r>
      <w:proofErr w:type="spellEnd"/>
      <w:r w:rsidRPr="006C5700">
        <w:t>, die ja in die Universität mit einbezogen ist.</w:t>
      </w:r>
    </w:p>
    <w:p w:rsidR="006C5700" w:rsidRPr="006C5700" w:rsidRDefault="006C5700" w:rsidP="006C5700">
      <w:pPr>
        <w:autoSpaceDE w:val="0"/>
        <w:autoSpaceDN w:val="0"/>
        <w:adjustRightInd w:val="0"/>
      </w:pPr>
      <w:r w:rsidRPr="006C5700">
        <w:t xml:space="preserve">Die Gebäude der Universität wurden unter der </w:t>
      </w:r>
      <w:r>
        <w:t>Oberl</w:t>
      </w:r>
      <w:r w:rsidRPr="006C5700">
        <w:t xml:space="preserve">eitung von Bundesbruder Albrecht errichtet, als er </w:t>
      </w:r>
      <w:r w:rsidR="0034567B">
        <w:t>zu seiner aktiven Zeit als</w:t>
      </w:r>
      <w:r w:rsidR="00371885">
        <w:t xml:space="preserve"> </w:t>
      </w:r>
      <w:r w:rsidR="002D61FC">
        <w:t>l</w:t>
      </w:r>
      <w:r w:rsidR="00371885">
        <w:t>eitender Baudirektor Chef</w:t>
      </w:r>
      <w:r w:rsidRPr="006C5700">
        <w:t xml:space="preserve"> des </w:t>
      </w:r>
      <w:r w:rsidR="00371885">
        <w:t>Land</w:t>
      </w:r>
      <w:r w:rsidRPr="006C5700">
        <w:t>bauamtes</w:t>
      </w:r>
      <w:r w:rsidR="00B03EEF">
        <w:t xml:space="preserve"> </w:t>
      </w:r>
      <w:r w:rsidR="00371885">
        <w:t>bzw</w:t>
      </w:r>
      <w:r w:rsidR="00B03EEF">
        <w:t>.</w:t>
      </w:r>
      <w:bookmarkStart w:id="0" w:name="_GoBack"/>
      <w:bookmarkEnd w:id="0"/>
      <w:r w:rsidR="00371885">
        <w:t xml:space="preserve"> </w:t>
      </w:r>
      <w:r w:rsidR="002D61FC">
        <w:t xml:space="preserve">des </w:t>
      </w:r>
      <w:r w:rsidR="00371885">
        <w:t>staatlichen Hochbauamtes Passau</w:t>
      </w:r>
      <w:r w:rsidRPr="006C5700">
        <w:t xml:space="preserve"> </w:t>
      </w:r>
      <w:r w:rsidR="002D61FC">
        <w:t>war</w:t>
      </w:r>
      <w:r w:rsidRPr="006C5700">
        <w:t>.</w:t>
      </w:r>
    </w:p>
    <w:p w:rsidR="006C5700" w:rsidRPr="006C5700" w:rsidRDefault="006C5700" w:rsidP="006C5700">
      <w:pPr>
        <w:autoSpaceDE w:val="0"/>
        <w:autoSpaceDN w:val="0"/>
        <w:adjustRightInd w:val="0"/>
      </w:pPr>
    </w:p>
    <w:p w:rsidR="0034567B" w:rsidRDefault="006C5700" w:rsidP="006C5700">
      <w:pPr>
        <w:autoSpaceDE w:val="0"/>
        <w:autoSpaceDN w:val="0"/>
        <w:adjustRightInd w:val="0"/>
      </w:pPr>
      <w:r w:rsidRPr="0034567B">
        <w:rPr>
          <w:u w:val="single"/>
        </w:rPr>
        <w:t xml:space="preserve">Termin </w:t>
      </w:r>
      <w:r w:rsidR="0034567B" w:rsidRPr="0034567B">
        <w:rPr>
          <w:u w:val="single"/>
        </w:rPr>
        <w:t>ist der</w:t>
      </w:r>
      <w:r w:rsidRPr="0034567B">
        <w:rPr>
          <w:u w:val="single"/>
        </w:rPr>
        <w:t xml:space="preserve"> 6. Oktober</w:t>
      </w:r>
      <w:r w:rsidR="0034567B" w:rsidRPr="0034567B">
        <w:rPr>
          <w:u w:val="single"/>
        </w:rPr>
        <w:t xml:space="preserve"> um 10 Uhr</w:t>
      </w:r>
      <w:r w:rsidRPr="006C5700">
        <w:t xml:space="preserve">. </w:t>
      </w:r>
    </w:p>
    <w:p w:rsidR="006C5700" w:rsidRDefault="006C5700" w:rsidP="006C5700">
      <w:pPr>
        <w:autoSpaceDE w:val="0"/>
        <w:autoSpaceDN w:val="0"/>
        <w:adjustRightInd w:val="0"/>
      </w:pPr>
      <w:r w:rsidRPr="006C5700">
        <w:t xml:space="preserve">Wir treffen uns </w:t>
      </w:r>
      <w:r w:rsidRPr="0034567B">
        <w:rPr>
          <w:u w:val="single"/>
        </w:rPr>
        <w:t xml:space="preserve">im Hof des </w:t>
      </w:r>
      <w:proofErr w:type="spellStart"/>
      <w:r w:rsidRPr="0034567B">
        <w:rPr>
          <w:u w:val="single"/>
        </w:rPr>
        <w:t>Nikolaklosters</w:t>
      </w:r>
      <w:proofErr w:type="spellEnd"/>
      <w:r w:rsidRPr="006C5700">
        <w:t xml:space="preserve">, an derselben Stelle wie </w:t>
      </w:r>
      <w:r w:rsidR="00012754">
        <w:t xml:space="preserve">zur Besichtigung der </w:t>
      </w:r>
      <w:proofErr w:type="spellStart"/>
      <w:r w:rsidR="00012754">
        <w:t>Nikola</w:t>
      </w:r>
      <w:r w:rsidRPr="006C5700">
        <w:t>kirche</w:t>
      </w:r>
      <w:proofErr w:type="spellEnd"/>
      <w:r w:rsidRPr="006C5700">
        <w:t xml:space="preserve"> beim </w:t>
      </w:r>
      <w:proofErr w:type="spellStart"/>
      <w:r w:rsidRPr="006C5700">
        <w:t>Gauta</w:t>
      </w:r>
      <w:r>
        <w:t>g</w:t>
      </w:r>
      <w:proofErr w:type="spellEnd"/>
      <w:r w:rsidRPr="006C5700">
        <w:t xml:space="preserve"> 2016. Den zunächst geplanten Termin am 22. September kann ich nicht halten, da Bundesbruder Helmut </w:t>
      </w:r>
      <w:proofErr w:type="spellStart"/>
      <w:r w:rsidRPr="006C5700">
        <w:t>Hilz</w:t>
      </w:r>
      <w:proofErr w:type="spellEnd"/>
      <w:r w:rsidRPr="006C5700">
        <w:t xml:space="preserve"> </w:t>
      </w:r>
      <w:r>
        <w:t xml:space="preserve">zu dieser Zeit </w:t>
      </w:r>
      <w:r w:rsidRPr="006C5700">
        <w:t>in sein Haus nach Griechenland eingeladen hat.</w:t>
      </w:r>
    </w:p>
    <w:p w:rsidR="0034567B" w:rsidRDefault="0034567B" w:rsidP="006C5700">
      <w:pPr>
        <w:autoSpaceDE w:val="0"/>
        <w:autoSpaceDN w:val="0"/>
        <w:adjustRightInd w:val="0"/>
      </w:pPr>
    </w:p>
    <w:p w:rsidR="006C5700" w:rsidRPr="006C5700" w:rsidRDefault="00C821A3" w:rsidP="006C5700">
      <w:pPr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4743450" cy="3162300"/>
            <wp:effectExtent l="0" t="0" r="0" b="0"/>
            <wp:docPr id="4" name="Bild 4" descr="C:\Users\reindeer\AppData\Local\Microsoft\Windows\INetCache\Content.Word\Uni Passa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reindeer\AppData\Local\Microsoft\Windows\INetCache\Content.Word\Uni Passa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567B" w:rsidRDefault="0034567B" w:rsidP="006C5700">
      <w:pPr>
        <w:widowControl w:val="0"/>
        <w:autoSpaceDE w:val="0"/>
        <w:autoSpaceDN w:val="0"/>
        <w:adjustRightInd w:val="0"/>
      </w:pPr>
    </w:p>
    <w:p w:rsidR="0034567B" w:rsidRDefault="0034567B" w:rsidP="006C5700">
      <w:pPr>
        <w:widowControl w:val="0"/>
        <w:autoSpaceDE w:val="0"/>
        <w:autoSpaceDN w:val="0"/>
        <w:adjustRightInd w:val="0"/>
      </w:pPr>
    </w:p>
    <w:p w:rsidR="003623E7" w:rsidRDefault="003623E7" w:rsidP="006C5700">
      <w:pPr>
        <w:widowControl w:val="0"/>
        <w:autoSpaceDE w:val="0"/>
        <w:autoSpaceDN w:val="0"/>
        <w:adjustRightInd w:val="0"/>
      </w:pPr>
    </w:p>
    <w:p w:rsidR="003623E7" w:rsidRDefault="003623E7" w:rsidP="006C5700">
      <w:pPr>
        <w:widowControl w:val="0"/>
        <w:autoSpaceDE w:val="0"/>
        <w:autoSpaceDN w:val="0"/>
        <w:adjustRightInd w:val="0"/>
      </w:pPr>
    </w:p>
    <w:p w:rsidR="006C5700" w:rsidRPr="006C5700" w:rsidRDefault="006C5700" w:rsidP="006C5700">
      <w:pPr>
        <w:widowControl w:val="0"/>
        <w:autoSpaceDE w:val="0"/>
        <w:autoSpaceDN w:val="0"/>
        <w:adjustRightInd w:val="0"/>
      </w:pPr>
      <w:r w:rsidRPr="006C5700">
        <w:t xml:space="preserve">Nach der </w:t>
      </w:r>
      <w:r>
        <w:t>F</w:t>
      </w:r>
      <w:r w:rsidRPr="006C5700">
        <w:t xml:space="preserve">ührung haben wir zum Mittagessen in der Nähe in der </w:t>
      </w:r>
      <w:r w:rsidRPr="003623E7">
        <w:rPr>
          <w:u w:val="single"/>
        </w:rPr>
        <w:t>Gaststätte „INNSTEG</w:t>
      </w:r>
      <w:proofErr w:type="gramStart"/>
      <w:r w:rsidRPr="006C5700">
        <w:t>“ ,</w:t>
      </w:r>
      <w:proofErr w:type="gramEnd"/>
      <w:r w:rsidRPr="006C5700">
        <w:t xml:space="preserve"> </w:t>
      </w:r>
      <w:proofErr w:type="spellStart"/>
      <w:r w:rsidRPr="003623E7">
        <w:rPr>
          <w:u w:val="single"/>
        </w:rPr>
        <w:t>Instr</w:t>
      </w:r>
      <w:proofErr w:type="spellEnd"/>
      <w:r w:rsidRPr="003623E7">
        <w:rPr>
          <w:u w:val="single"/>
        </w:rPr>
        <w:t>. 15</w:t>
      </w:r>
      <w:r w:rsidRPr="006C5700">
        <w:t>, Tische reserviert</w:t>
      </w:r>
    </w:p>
    <w:p w:rsidR="006C5700" w:rsidRPr="006C5700" w:rsidRDefault="006C5700" w:rsidP="006C5700">
      <w:pPr>
        <w:widowControl w:val="0"/>
        <w:autoSpaceDE w:val="0"/>
        <w:autoSpaceDN w:val="0"/>
        <w:adjustRightInd w:val="0"/>
      </w:pPr>
    </w:p>
    <w:p w:rsidR="006C5700" w:rsidRPr="006C5700" w:rsidRDefault="006C5700" w:rsidP="006C5700">
      <w:pPr>
        <w:widowControl w:val="0"/>
        <w:autoSpaceDE w:val="0"/>
        <w:autoSpaceDN w:val="0"/>
        <w:adjustRightInd w:val="0"/>
        <w:rPr>
          <w:noProof/>
        </w:rPr>
      </w:pPr>
      <w:r w:rsidRPr="006C5700">
        <w:t xml:space="preserve">Am besten parkt </w:t>
      </w:r>
      <w:r w:rsidR="0034567B">
        <w:t>I</w:t>
      </w:r>
      <w:r w:rsidRPr="006C5700">
        <w:t xml:space="preserve">hr in der </w:t>
      </w:r>
      <w:r w:rsidR="00012754">
        <w:t>Zentralg</w:t>
      </w:r>
      <w:r w:rsidRPr="006C5700">
        <w:t>arage und benützt vernünftigerweise die Einfahrt in der Dr.-Hans-Kapfinger-Str.</w:t>
      </w:r>
      <w:r w:rsidRPr="006C5700">
        <w:rPr>
          <w:noProof/>
        </w:rPr>
        <w:t xml:space="preserve"> </w:t>
      </w:r>
    </w:p>
    <w:p w:rsidR="006C5700" w:rsidRPr="006C5700" w:rsidRDefault="006C5700" w:rsidP="00973EB0">
      <w:pPr>
        <w:widowControl w:val="0"/>
        <w:autoSpaceDE w:val="0"/>
        <w:autoSpaceDN w:val="0"/>
        <w:adjustRightInd w:val="0"/>
      </w:pPr>
    </w:p>
    <w:p w:rsidR="00A55E3A" w:rsidRPr="006C5700" w:rsidRDefault="00C821A3" w:rsidP="00973EB0">
      <w:pPr>
        <w:widowControl w:val="0"/>
        <w:autoSpaceDE w:val="0"/>
        <w:autoSpaceDN w:val="0"/>
        <w:adjustRightInd w:val="0"/>
      </w:pPr>
      <w:r>
        <w:rPr>
          <w:noProof/>
        </w:rPr>
        <w:drawing>
          <wp:inline distT="0" distB="0" distL="0" distR="0">
            <wp:extent cx="5762625" cy="2095500"/>
            <wp:effectExtent l="0" t="0" r="0" b="0"/>
            <wp:docPr id="2" name="Bild 2" descr="C:\Users\reindeer\AppData\Local\Microsoft\Windows\INetCache\Content.Word\Pl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indeer\AppData\Local\Microsoft\Windows\INetCache\Content.Word\Pl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E12" w:rsidRDefault="00614E12" w:rsidP="00973EB0">
      <w:pPr>
        <w:widowControl w:val="0"/>
        <w:autoSpaceDE w:val="0"/>
        <w:autoSpaceDN w:val="0"/>
        <w:adjustRightInd w:val="0"/>
      </w:pPr>
    </w:p>
    <w:p w:rsidR="003623E7" w:rsidRDefault="003623E7" w:rsidP="00973EB0">
      <w:pPr>
        <w:widowControl w:val="0"/>
        <w:autoSpaceDE w:val="0"/>
        <w:autoSpaceDN w:val="0"/>
        <w:adjustRightInd w:val="0"/>
      </w:pPr>
    </w:p>
    <w:p w:rsidR="003623E7" w:rsidRPr="006C5700" w:rsidRDefault="003623E7" w:rsidP="00973EB0">
      <w:pPr>
        <w:widowControl w:val="0"/>
        <w:autoSpaceDE w:val="0"/>
        <w:autoSpaceDN w:val="0"/>
        <w:adjustRightInd w:val="0"/>
      </w:pPr>
    </w:p>
    <w:p w:rsidR="006C5700" w:rsidRPr="006C5700" w:rsidRDefault="006C5700" w:rsidP="006C5700">
      <w:pPr>
        <w:widowControl w:val="0"/>
        <w:autoSpaceDE w:val="0"/>
        <w:autoSpaceDN w:val="0"/>
        <w:adjustRightInd w:val="0"/>
        <w:rPr>
          <w:b/>
        </w:rPr>
      </w:pPr>
      <w:r w:rsidRPr="006C5700">
        <w:t>Zum Zweiten:</w:t>
      </w:r>
      <w:r w:rsidRPr="006C5700">
        <w:rPr>
          <w:b/>
        </w:rPr>
        <w:t xml:space="preserve"> </w:t>
      </w:r>
    </w:p>
    <w:p w:rsidR="006C5700" w:rsidRPr="006C5700" w:rsidRDefault="006C5700" w:rsidP="006C5700">
      <w:pPr>
        <w:widowControl w:val="0"/>
        <w:autoSpaceDE w:val="0"/>
        <w:autoSpaceDN w:val="0"/>
        <w:adjustRightInd w:val="0"/>
        <w:jc w:val="both"/>
      </w:pPr>
    </w:p>
    <w:p w:rsidR="00FC4BFE" w:rsidRDefault="006C5700" w:rsidP="00973EB0">
      <w:pPr>
        <w:widowControl w:val="0"/>
        <w:autoSpaceDE w:val="0"/>
        <w:autoSpaceDN w:val="0"/>
        <w:adjustRightInd w:val="0"/>
      </w:pPr>
      <w:r>
        <w:t>Es ist wieder</w:t>
      </w:r>
      <w:r w:rsidR="00783EE3">
        <w:t xml:space="preserve"> </w:t>
      </w:r>
      <w:r>
        <w:t>einmal die Wahlperiode des Gauobmannes zu Ende.</w:t>
      </w:r>
      <w:r w:rsidR="00783EE3">
        <w:t xml:space="preserve"> Ich wäre sehr dankbar wenn sich ein Nachfolger für mich finden würde. </w:t>
      </w:r>
    </w:p>
    <w:p w:rsidR="00783EE3" w:rsidRDefault="00783EE3" w:rsidP="00973EB0">
      <w:pPr>
        <w:widowControl w:val="0"/>
        <w:autoSpaceDE w:val="0"/>
        <w:autoSpaceDN w:val="0"/>
        <w:adjustRightInd w:val="0"/>
      </w:pPr>
    </w:p>
    <w:p w:rsidR="00783EE3" w:rsidRDefault="00783EE3" w:rsidP="00973EB0">
      <w:pPr>
        <w:widowControl w:val="0"/>
        <w:autoSpaceDE w:val="0"/>
        <w:autoSpaceDN w:val="0"/>
        <w:adjustRightInd w:val="0"/>
      </w:pPr>
    </w:p>
    <w:p w:rsidR="00783EE3" w:rsidRPr="006C5700" w:rsidRDefault="00783EE3" w:rsidP="00973EB0">
      <w:pPr>
        <w:widowControl w:val="0"/>
        <w:autoSpaceDE w:val="0"/>
        <w:autoSpaceDN w:val="0"/>
        <w:adjustRightInd w:val="0"/>
      </w:pPr>
    </w:p>
    <w:p w:rsidR="00B739F7" w:rsidRPr="006C5700" w:rsidRDefault="00B739F7">
      <w:r w:rsidRPr="006C5700">
        <w:t xml:space="preserve">Mit bundesbrüderlichen </w:t>
      </w:r>
      <w:r w:rsidR="009D2F18" w:rsidRPr="006C5700">
        <w:t>Grüßen</w:t>
      </w:r>
      <w:r w:rsidRPr="006C5700">
        <w:t>,</w:t>
      </w:r>
    </w:p>
    <w:p w:rsidR="00B739F7" w:rsidRPr="006C5700" w:rsidRDefault="00C821A3">
      <w:r>
        <w:rPr>
          <w:noProof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1988820</wp:posOffset>
            </wp:positionH>
            <wp:positionV relativeFrom="paragraph">
              <wp:posOffset>91440</wp:posOffset>
            </wp:positionV>
            <wp:extent cx="952500" cy="967740"/>
            <wp:effectExtent l="0" t="0" r="0" b="0"/>
            <wp:wrapTight wrapText="bothSides">
              <wp:wrapPolygon edited="0">
                <wp:start x="0" y="0"/>
                <wp:lineTo x="0" y="21260"/>
                <wp:lineTo x="21168" y="21260"/>
                <wp:lineTo x="21168" y="0"/>
                <wp:lineTo x="0" y="0"/>
              </wp:wrapPolygon>
            </wp:wrapTight>
            <wp:docPr id="5" name="Bild 5" descr="Zirk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Zirkel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45F" w:rsidRPr="006C5700" w:rsidRDefault="00DD045F" w:rsidP="00DD045F">
      <w:r w:rsidRPr="006C5700">
        <w:t>C.F.V.!</w:t>
      </w:r>
    </w:p>
    <w:p w:rsidR="00DD045F" w:rsidRPr="006C5700" w:rsidRDefault="00C821A3">
      <w:r>
        <w:rPr>
          <w:noProof/>
        </w:rPr>
        <w:drawing>
          <wp:anchor distT="0" distB="0" distL="114300" distR="114300" simplePos="0" relativeHeight="251655680" behindDoc="1" locked="0" layoutInCell="1" allowOverlap="1">
            <wp:simplePos x="0" y="0"/>
            <wp:positionH relativeFrom="column">
              <wp:posOffset>490855</wp:posOffset>
            </wp:positionH>
            <wp:positionV relativeFrom="paragraph">
              <wp:posOffset>143510</wp:posOffset>
            </wp:positionV>
            <wp:extent cx="1226820" cy="387985"/>
            <wp:effectExtent l="0" t="0" r="0" b="0"/>
            <wp:wrapTight wrapText="bothSides">
              <wp:wrapPolygon edited="0">
                <wp:start x="0" y="0"/>
                <wp:lineTo x="0" y="20151"/>
                <wp:lineTo x="21130" y="20151"/>
                <wp:lineTo x="21130" y="0"/>
                <wp:lineTo x="0" y="0"/>
              </wp:wrapPolygon>
            </wp:wrapTight>
            <wp:docPr id="3" name="Bild 3" descr="D86CE2B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86CE2B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34" t="33476" r="19687" b="266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387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045F" w:rsidRPr="006C5700" w:rsidRDefault="00DD045F"/>
    <w:p w:rsidR="00E64C77" w:rsidRPr="006C5700" w:rsidRDefault="00E64C77"/>
    <w:p w:rsidR="00E64C77" w:rsidRPr="006C5700" w:rsidRDefault="00E64C77"/>
    <w:p w:rsidR="00DD045F" w:rsidRDefault="00E64C77">
      <w:pPr>
        <w:rPr>
          <w:rFonts w:ascii="Garamond" w:hAnsi="Garamond"/>
        </w:rPr>
      </w:pPr>
      <w:r w:rsidRPr="006C5700">
        <w:tab/>
      </w:r>
      <w:r w:rsidRPr="006C5700"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</w:p>
    <w:sectPr w:rsidR="00DD045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754CC"/>
    <w:multiLevelType w:val="multilevel"/>
    <w:tmpl w:val="B456B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D2B5552"/>
    <w:multiLevelType w:val="hybridMultilevel"/>
    <w:tmpl w:val="B60C7F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4A1B"/>
    <w:rsid w:val="00012754"/>
    <w:rsid w:val="00016990"/>
    <w:rsid w:val="00061D7E"/>
    <w:rsid w:val="00077923"/>
    <w:rsid w:val="00093D94"/>
    <w:rsid w:val="000B1499"/>
    <w:rsid w:val="000C4A1B"/>
    <w:rsid w:val="000E6759"/>
    <w:rsid w:val="000F39EE"/>
    <w:rsid w:val="001029E4"/>
    <w:rsid w:val="00151F70"/>
    <w:rsid w:val="00156A57"/>
    <w:rsid w:val="001A6F73"/>
    <w:rsid w:val="001A7325"/>
    <w:rsid w:val="001B5CE8"/>
    <w:rsid w:val="00206526"/>
    <w:rsid w:val="002124BA"/>
    <w:rsid w:val="0024033C"/>
    <w:rsid w:val="002D61FC"/>
    <w:rsid w:val="002F7737"/>
    <w:rsid w:val="00342A7E"/>
    <w:rsid w:val="0034567B"/>
    <w:rsid w:val="003623E7"/>
    <w:rsid w:val="00371885"/>
    <w:rsid w:val="003870CC"/>
    <w:rsid w:val="003A1A59"/>
    <w:rsid w:val="00400C65"/>
    <w:rsid w:val="004039F7"/>
    <w:rsid w:val="00414784"/>
    <w:rsid w:val="004674FF"/>
    <w:rsid w:val="004734FE"/>
    <w:rsid w:val="004B06E8"/>
    <w:rsid w:val="004D40EC"/>
    <w:rsid w:val="004E5935"/>
    <w:rsid w:val="004F0091"/>
    <w:rsid w:val="00515F2E"/>
    <w:rsid w:val="0053152A"/>
    <w:rsid w:val="00545BA9"/>
    <w:rsid w:val="00614E12"/>
    <w:rsid w:val="006552BC"/>
    <w:rsid w:val="00665493"/>
    <w:rsid w:val="00672897"/>
    <w:rsid w:val="006A564A"/>
    <w:rsid w:val="006C5700"/>
    <w:rsid w:val="006F130B"/>
    <w:rsid w:val="006F24F8"/>
    <w:rsid w:val="007267A7"/>
    <w:rsid w:val="007719D2"/>
    <w:rsid w:val="00783EE3"/>
    <w:rsid w:val="007C2DFD"/>
    <w:rsid w:val="007F24A7"/>
    <w:rsid w:val="008235CD"/>
    <w:rsid w:val="00856844"/>
    <w:rsid w:val="008966E2"/>
    <w:rsid w:val="00907F9D"/>
    <w:rsid w:val="0091105A"/>
    <w:rsid w:val="00917D1F"/>
    <w:rsid w:val="00973EB0"/>
    <w:rsid w:val="00987286"/>
    <w:rsid w:val="00995057"/>
    <w:rsid w:val="009D2F18"/>
    <w:rsid w:val="00A3651B"/>
    <w:rsid w:val="00A47B37"/>
    <w:rsid w:val="00A55E3A"/>
    <w:rsid w:val="00A72136"/>
    <w:rsid w:val="00AA45B2"/>
    <w:rsid w:val="00B03EEF"/>
    <w:rsid w:val="00B739F7"/>
    <w:rsid w:val="00B81307"/>
    <w:rsid w:val="00B87C6B"/>
    <w:rsid w:val="00B95AAB"/>
    <w:rsid w:val="00BB0F35"/>
    <w:rsid w:val="00BE7B21"/>
    <w:rsid w:val="00C508BB"/>
    <w:rsid w:val="00C821A3"/>
    <w:rsid w:val="00CA2EE4"/>
    <w:rsid w:val="00CB00F5"/>
    <w:rsid w:val="00D14833"/>
    <w:rsid w:val="00D64D25"/>
    <w:rsid w:val="00D71461"/>
    <w:rsid w:val="00D95DED"/>
    <w:rsid w:val="00DD045F"/>
    <w:rsid w:val="00E43526"/>
    <w:rsid w:val="00E64C77"/>
    <w:rsid w:val="00E667A9"/>
    <w:rsid w:val="00E724C4"/>
    <w:rsid w:val="00EF1F09"/>
    <w:rsid w:val="00F30424"/>
    <w:rsid w:val="00F335E5"/>
    <w:rsid w:val="00F61AEA"/>
    <w:rsid w:val="00F86AE9"/>
    <w:rsid w:val="00FC4BFE"/>
    <w:rsid w:val="00FC6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hone"/>
  <w:shapeDefaults>
    <o:shapedefaults v:ext="edit" spidmax="2050"/>
    <o:shapelayout v:ext="edit">
      <o:idmap v:ext="edit" data="1"/>
      <o:rules v:ext="edit">
        <o:r id="V:Rule1" type="connector" idref="#_x0000_s1054"/>
        <o:r id="V:Rule2" type="connector" idref="#_x0000_s1055"/>
        <o:r id="V:Rule3" type="connector" idref="#_x0000_s105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E43526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400C65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D95D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95D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rsid w:val="00E43526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400C65"/>
    <w:pPr>
      <w:spacing w:before="100" w:beforeAutospacing="1" w:after="100" w:afterAutospacing="1"/>
    </w:pPr>
  </w:style>
  <w:style w:type="paragraph" w:styleId="Sprechblasentext">
    <w:name w:val="Balloon Text"/>
    <w:basedOn w:val="Standard"/>
    <w:link w:val="SprechblasentextZchn"/>
    <w:rsid w:val="00D95DE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95D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120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8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ok-glas@gmx.de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Chef\Anwendungsdaten\Microsoft\Templates\Prof%20Neu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Prof Neu.dot</Template>
  <TotalTime>0</TotalTime>
  <Pages>2</Pages>
  <Words>226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PROF</vt:lpstr>
    </vt:vector>
  </TitlesOfParts>
  <Company>HP</Company>
  <LinksUpToDate>false</LinksUpToDate>
  <CharactersWithSpaces>1602</CharactersWithSpaces>
  <SharedDoc>false</SharedDoc>
  <HLinks>
    <vt:vector size="6" baseType="variant">
      <vt:variant>
        <vt:i4>4456484</vt:i4>
      </vt:variant>
      <vt:variant>
        <vt:i4>0</vt:i4>
      </vt:variant>
      <vt:variant>
        <vt:i4>0</vt:i4>
      </vt:variant>
      <vt:variant>
        <vt:i4>5</vt:i4>
      </vt:variant>
      <vt:variant>
        <vt:lpwstr>mailto:ok-glas@gmx.de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PROF</dc:title>
  <dc:creator>Chef</dc:creator>
  <cp:lastModifiedBy>reindeer</cp:lastModifiedBy>
  <cp:revision>2</cp:revision>
  <cp:lastPrinted>2018-08-21T10:15:00Z</cp:lastPrinted>
  <dcterms:created xsi:type="dcterms:W3CDTF">2018-08-22T10:07:00Z</dcterms:created>
  <dcterms:modified xsi:type="dcterms:W3CDTF">2018-08-22T10:07:00Z</dcterms:modified>
</cp:coreProperties>
</file>